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41D" w:rsidRDefault="0010441D">
      <w:bookmarkStart w:id="0" w:name="_GoBack"/>
      <w:bookmarkEnd w:id="0"/>
    </w:p>
    <w:sectPr w:rsidR="0010441D">
      <w:headerReference w:type="default" r:id="rId7"/>
      <w:pgSz w:w="11906" w:h="16838"/>
      <w:pgMar w:top="2669" w:right="1417" w:bottom="56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AD1" w:rsidRDefault="00056AD1">
      <w:pPr>
        <w:spacing w:after="0" w:line="240" w:lineRule="auto"/>
      </w:pPr>
      <w:r>
        <w:separator/>
      </w:r>
    </w:p>
  </w:endnote>
  <w:endnote w:type="continuationSeparator" w:id="0">
    <w:p w:rsidR="00056AD1" w:rsidRDefault="0005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AD1" w:rsidRDefault="00056AD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56AD1" w:rsidRDefault="0005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BA1" w:rsidRDefault="00056AD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-156847</wp:posOffset>
          </wp:positionH>
          <wp:positionV relativeFrom="paragraph">
            <wp:posOffset>113028</wp:posOffset>
          </wp:positionV>
          <wp:extent cx="1704971" cy="981078"/>
          <wp:effectExtent l="0" t="0" r="0" b="9522"/>
          <wp:wrapSquare wrapText="bothSides"/>
          <wp:docPr id="1" name="Obraz 14" descr="SZKO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4971" cy="9810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8E1BA1" w:rsidRDefault="00056AD1">
    <w:pPr>
      <w:spacing w:after="0" w:line="240" w:lineRule="auto"/>
      <w:ind w:firstLine="3119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Z E S P Ó Ł   S Z K Ó Ł   M E C H A N I C Z N Y C H </w:t>
    </w:r>
  </w:p>
  <w:p w:rsidR="008E1BA1" w:rsidRDefault="00056AD1">
    <w:pPr>
      <w:spacing w:after="0" w:line="240" w:lineRule="auto"/>
      <w:ind w:firstLine="3119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ul. Górne Młyny 1</w:t>
    </w:r>
  </w:p>
  <w:p w:rsidR="008E1BA1" w:rsidRDefault="00056AD1">
    <w:pPr>
      <w:spacing w:after="0" w:line="240" w:lineRule="auto"/>
      <w:ind w:firstLine="3119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59-700 Bolesławiec</w:t>
    </w:r>
  </w:p>
  <w:p w:rsidR="008E1BA1" w:rsidRDefault="00056AD1">
    <w:pPr>
      <w:spacing w:after="0" w:line="240" w:lineRule="auto"/>
      <w:ind w:firstLine="3119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tel./fax +</w:t>
    </w:r>
    <w:r>
      <w:rPr>
        <w:rFonts w:ascii="Times New Roman" w:hAnsi="Times New Roman"/>
        <w:sz w:val="24"/>
        <w:szCs w:val="24"/>
      </w:rPr>
      <w:t>48 75 7323001</w:t>
    </w:r>
    <w:r>
      <w:rPr>
        <w:rFonts w:ascii="Times New Roman" w:hAnsi="Times New Roman"/>
        <w:sz w:val="24"/>
        <w:szCs w:val="24"/>
      </w:rPr>
      <w:tab/>
      <w:t>NIP 612-10-18-114</w:t>
    </w:r>
  </w:p>
  <w:p w:rsidR="008E1BA1" w:rsidRDefault="00056AD1">
    <w:pPr>
      <w:spacing w:after="0" w:line="240" w:lineRule="auto"/>
      <w:ind w:firstLine="3119"/>
    </w:pPr>
    <w:hyperlink r:id="rId2" w:history="1">
      <w:r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>www.zsmbc.eu.org</w:t>
      </w:r>
    </w:hyperlink>
    <w:r>
      <w:rPr>
        <w:rFonts w:ascii="Times New Roman" w:hAnsi="Times New Roman"/>
        <w:sz w:val="24"/>
        <w:szCs w:val="24"/>
      </w:rPr>
      <w:t xml:space="preserve">  </w:t>
    </w:r>
    <w:r>
      <w:rPr>
        <w:rFonts w:ascii="Times New Roman" w:hAnsi="Times New Roman"/>
        <w:sz w:val="24"/>
        <w:szCs w:val="24"/>
      </w:rPr>
      <w:tab/>
    </w:r>
    <w:hyperlink r:id="rId3" w:history="1">
      <w:r>
        <w:rPr>
          <w:rStyle w:val="Hipercze"/>
          <w:rFonts w:ascii="Times New Roman" w:hAnsi="Times New Roman"/>
          <w:color w:val="auto"/>
          <w:sz w:val="24"/>
          <w:szCs w:val="24"/>
          <w:u w:val="none"/>
        </w:rPr>
        <w:t>zsm_bc@pro.onet.pl</w:t>
      </w:r>
    </w:hyperlink>
  </w:p>
  <w:p w:rsidR="008E1BA1" w:rsidRDefault="00056AD1">
    <w:pPr>
      <w:spacing w:after="0" w:line="240" w:lineRule="auto"/>
      <w:ind w:right="-567" w:hanging="567"/>
    </w:pPr>
    <w:r>
      <w:t>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0441D"/>
    <w:rsid w:val="00056AD1"/>
    <w:rsid w:val="0010441D"/>
    <w:rsid w:val="003665F5"/>
    <w:rsid w:val="00C3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sm_bc@pro.onet.pl" TargetMode="External"/><Relationship Id="rId2" Type="http://schemas.openxmlformats.org/officeDocument/2006/relationships/hyperlink" Target="http://www.zsmbc.eu.org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APOS</dc:creator>
  <cp:lastModifiedBy>PK_Szkola</cp:lastModifiedBy>
  <cp:revision>2</cp:revision>
  <cp:lastPrinted>2013-04-09T10:06:00Z</cp:lastPrinted>
  <dcterms:created xsi:type="dcterms:W3CDTF">2018-02-15T13:27:00Z</dcterms:created>
  <dcterms:modified xsi:type="dcterms:W3CDTF">2018-02-15T13:27:00Z</dcterms:modified>
</cp:coreProperties>
</file>